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868" w:rsidRPr="00634CCA" w:rsidRDefault="00772868" w:rsidP="00634CCA">
      <w:pPr>
        <w:pStyle w:val="ListParagraph"/>
        <w:tabs>
          <w:tab w:val="left" w:pos="2143"/>
        </w:tabs>
        <w:ind w:left="426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C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Załącznik Nr 1</w:t>
      </w:r>
      <w:r w:rsidRPr="00634CCA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772868" w:rsidRPr="00634CCA" w:rsidRDefault="00772868" w:rsidP="00634CCA">
      <w:pPr>
        <w:pStyle w:val="ListParagraph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634CCA">
        <w:rPr>
          <w:rFonts w:ascii="Times New Roman" w:hAnsi="Times New Roman" w:cs="Times New Roman"/>
          <w:b/>
          <w:bCs/>
        </w:rPr>
        <w:t>KRAUSE Emilia</w:t>
      </w:r>
      <w:r w:rsidRPr="00634CCA">
        <w:rPr>
          <w:rFonts w:ascii="Times New Roman" w:hAnsi="Times New Roman" w:cs="Times New Roman"/>
          <w:b/>
          <w:bCs/>
        </w:rPr>
        <w:tab/>
      </w:r>
      <w:r w:rsidRPr="00634CCA">
        <w:rPr>
          <w:rFonts w:ascii="Times New Roman" w:hAnsi="Times New Roman" w:cs="Times New Roman"/>
          <w:b/>
          <w:bCs/>
        </w:rPr>
        <w:tab/>
      </w:r>
    </w:p>
    <w:p w:rsidR="00772868" w:rsidRDefault="00772868"/>
    <w:p w:rsidR="00772868" w:rsidRDefault="00772868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3.75pt;height:614.25pt;visibility:visible">
            <v:imagedata r:id="rId5" o:title=""/>
          </v:shape>
        </w:pict>
      </w:r>
    </w:p>
    <w:sectPr w:rsidR="00772868" w:rsidSect="00593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00630"/>
    <w:multiLevelType w:val="hybridMultilevel"/>
    <w:tmpl w:val="12EA0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6DC"/>
    <w:rsid w:val="00013F5D"/>
    <w:rsid w:val="001351C1"/>
    <w:rsid w:val="00196277"/>
    <w:rsid w:val="002B66DC"/>
    <w:rsid w:val="002D3319"/>
    <w:rsid w:val="0038160A"/>
    <w:rsid w:val="004A0DBC"/>
    <w:rsid w:val="00593F62"/>
    <w:rsid w:val="005B1D4E"/>
    <w:rsid w:val="005F46BB"/>
    <w:rsid w:val="006214CA"/>
    <w:rsid w:val="00634CCA"/>
    <w:rsid w:val="00715134"/>
    <w:rsid w:val="00742E20"/>
    <w:rsid w:val="00772868"/>
    <w:rsid w:val="00A13F33"/>
    <w:rsid w:val="00A55F84"/>
    <w:rsid w:val="00B70AF1"/>
    <w:rsid w:val="00B9085A"/>
    <w:rsid w:val="00BA6E4D"/>
    <w:rsid w:val="00CA6D5F"/>
    <w:rsid w:val="00DD6447"/>
    <w:rsid w:val="00E3595F"/>
    <w:rsid w:val="00E4123C"/>
    <w:rsid w:val="00E96163"/>
    <w:rsid w:val="00EE3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6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B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66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B66D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</Words>
  <Characters>30</Characters>
  <Application>Microsoft Office Outlook</Application>
  <DocSecurity>0</DocSecurity>
  <Lines>0</Lines>
  <Paragraphs>0</Paragraphs>
  <ScaleCrop>false</ScaleCrop>
  <Company>UG Mirzec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KRAUSE Emilia</dc:title>
  <dc:subject/>
  <dc:creator>Edyta D</dc:creator>
  <cp:keywords/>
  <dc:description/>
  <cp:lastModifiedBy>admpian</cp:lastModifiedBy>
  <cp:revision>4</cp:revision>
  <dcterms:created xsi:type="dcterms:W3CDTF">2016-03-14T08:09:00Z</dcterms:created>
  <dcterms:modified xsi:type="dcterms:W3CDTF">2016-03-14T13:19:00Z</dcterms:modified>
</cp:coreProperties>
</file>